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6619"/>
      </w:tblGrid>
      <w:tr w:rsidR="000172E5" w:rsidRPr="000A25BD" w14:paraId="5BEC3587" w14:textId="77777777" w:rsidTr="00966276">
        <w:tc>
          <w:tcPr>
            <w:tcW w:w="5000" w:type="pct"/>
            <w:gridSpan w:val="2"/>
            <w:shd w:val="clear" w:color="auto" w:fill="107E64"/>
            <w:vAlign w:val="bottom"/>
          </w:tcPr>
          <w:p w14:paraId="18B7BD77" w14:textId="0A85DD2B" w:rsidR="000172E5" w:rsidRPr="000A25BD" w:rsidRDefault="001A793F" w:rsidP="00637200">
            <w:pPr>
              <w:pStyle w:val="Ttulo1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0A25BD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Información de la propuesta</w:t>
            </w:r>
          </w:p>
        </w:tc>
      </w:tr>
      <w:tr w:rsidR="000172E5" w:rsidRPr="000A25BD" w14:paraId="4502967A" w14:textId="77777777" w:rsidTr="00966276">
        <w:tc>
          <w:tcPr>
            <w:tcW w:w="1334" w:type="pct"/>
            <w:vAlign w:val="center"/>
          </w:tcPr>
          <w:p w14:paraId="0FCE57D5" w14:textId="7A98F78E" w:rsidR="000172E5" w:rsidRPr="000A25BD" w:rsidRDefault="00890E6D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21259925"/>
                <w:placeholder>
                  <w:docPart w:val="81414958B4104AA0891303986EFBDB6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0A25BD">
                  <w:rPr>
                    <w:rFonts w:cstheme="minorHAnsi"/>
                    <w:sz w:val="24"/>
                    <w:szCs w:val="24"/>
                    <w:lang w:bidi="es-ES"/>
                  </w:rPr>
                  <w:t>Nombre</w:t>
                </w:r>
              </w:sdtContent>
            </w:sdt>
            <w:r w:rsidR="001A793F" w:rsidRPr="000A25BD">
              <w:rPr>
                <w:rFonts w:cstheme="minorHAnsi"/>
                <w:sz w:val="24"/>
                <w:szCs w:val="24"/>
              </w:rPr>
              <w:t xml:space="preserve"> de la idea</w:t>
            </w:r>
          </w:p>
        </w:tc>
        <w:sdt>
          <w:sdtPr>
            <w:rPr>
              <w:rFonts w:cstheme="minorHAnsi"/>
              <w:sz w:val="24"/>
              <w:szCs w:val="24"/>
            </w:rPr>
            <w:id w:val="540484122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7A0C4D68" w14:textId="3F479C90" w:rsidR="000172E5" w:rsidRPr="000A25BD" w:rsidRDefault="000A25BD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0A25BD">
                  <w:rPr>
                    <w:rStyle w:val="Textodelmarcadordeposicin"/>
                    <w:rFonts w:cstheme="minorHAnsi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0A25BD" w:rsidRPr="000A25BD" w14:paraId="053985A6" w14:textId="77777777" w:rsidTr="00966276">
        <w:tc>
          <w:tcPr>
            <w:tcW w:w="1334" w:type="pct"/>
            <w:vAlign w:val="center"/>
          </w:tcPr>
          <w:p w14:paraId="0890D827" w14:textId="7E45F7FD" w:rsidR="000A25BD" w:rsidRPr="000A25BD" w:rsidRDefault="000A25BD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 w:rsidRPr="000A25BD">
              <w:rPr>
                <w:rFonts w:cstheme="minorHAnsi"/>
                <w:sz w:val="24"/>
                <w:szCs w:val="24"/>
              </w:rPr>
              <w:t>Entidad proponente</w:t>
            </w:r>
          </w:p>
        </w:tc>
        <w:sdt>
          <w:sdtPr>
            <w:rPr>
              <w:rFonts w:cstheme="minorHAnsi"/>
              <w:sz w:val="24"/>
              <w:szCs w:val="24"/>
            </w:rPr>
            <w:id w:val="-791830109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37C1146E" w14:textId="2131F456" w:rsidR="000A25BD" w:rsidRPr="000A25BD" w:rsidRDefault="000A25BD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0A25BD">
                  <w:rPr>
                    <w:rStyle w:val="Textodelmarcadordeposicin"/>
                    <w:rFonts w:cstheme="minorHAnsi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0A25BD" w:rsidRPr="000A25BD" w14:paraId="382003CA" w14:textId="77777777" w:rsidTr="00966276">
        <w:tc>
          <w:tcPr>
            <w:tcW w:w="1334" w:type="pct"/>
            <w:vAlign w:val="center"/>
          </w:tcPr>
          <w:p w14:paraId="322B3CEC" w14:textId="6C06235E" w:rsidR="000A25BD" w:rsidRPr="000A25BD" w:rsidRDefault="000A25BD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 w:rsidRPr="000A25BD">
              <w:rPr>
                <w:rFonts w:cstheme="minorHAnsi"/>
                <w:sz w:val="24"/>
                <w:szCs w:val="24"/>
              </w:rPr>
              <w:t>Persona de contacto</w:t>
            </w:r>
          </w:p>
        </w:tc>
        <w:sdt>
          <w:sdtPr>
            <w:rPr>
              <w:rFonts w:cstheme="minorHAnsi"/>
              <w:sz w:val="24"/>
              <w:szCs w:val="24"/>
            </w:rPr>
            <w:id w:val="-1641414903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3FCD0AB1" w14:textId="356DB6A3" w:rsidR="000A25BD" w:rsidRPr="000A25BD" w:rsidRDefault="000A25BD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0A25BD">
                  <w:rPr>
                    <w:rStyle w:val="Textodelmarcadordeposicin"/>
                    <w:rFonts w:cstheme="minorHAnsi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0A25BD" w:rsidRPr="000A25BD" w14:paraId="25D22047" w14:textId="77777777" w:rsidTr="00966276">
        <w:tc>
          <w:tcPr>
            <w:tcW w:w="1334" w:type="pct"/>
            <w:vAlign w:val="center"/>
          </w:tcPr>
          <w:p w14:paraId="2CB44AC4" w14:textId="4388CC99" w:rsidR="000A25BD" w:rsidRPr="000A25BD" w:rsidRDefault="000A25BD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 w:rsidRPr="000A25BD">
              <w:rPr>
                <w:rFonts w:cstheme="minorHAnsi"/>
                <w:sz w:val="24"/>
                <w:szCs w:val="24"/>
              </w:rPr>
              <w:t>Representante legal</w:t>
            </w:r>
          </w:p>
        </w:tc>
        <w:sdt>
          <w:sdtPr>
            <w:rPr>
              <w:rFonts w:cstheme="minorHAnsi"/>
              <w:sz w:val="24"/>
              <w:szCs w:val="24"/>
            </w:rPr>
            <w:id w:val="570155775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1BA50C35" w14:textId="5D56AF8C" w:rsidR="000A25BD" w:rsidRPr="000A25BD" w:rsidRDefault="000A25BD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0A25BD">
                  <w:rPr>
                    <w:rStyle w:val="Textodelmarcadordeposicin"/>
                    <w:rFonts w:cstheme="minorHAnsi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0A25BD" w:rsidRPr="000A25BD" w14:paraId="2395FDBD" w14:textId="77777777" w:rsidTr="00966276">
        <w:tc>
          <w:tcPr>
            <w:tcW w:w="1334" w:type="pct"/>
            <w:vAlign w:val="center"/>
          </w:tcPr>
          <w:p w14:paraId="6E7A3C9D" w14:textId="0D759898" w:rsidR="000A25BD" w:rsidRPr="000A25BD" w:rsidRDefault="000A25BD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 w:rsidRPr="000A25BD">
              <w:rPr>
                <w:rFonts w:cstheme="minorHAnsi"/>
                <w:sz w:val="24"/>
                <w:szCs w:val="24"/>
              </w:rPr>
              <w:t>Tipo de organización</w:t>
            </w:r>
          </w:p>
        </w:tc>
        <w:tc>
          <w:tcPr>
            <w:tcW w:w="3666" w:type="pct"/>
            <w:tcBorders>
              <w:top w:val="single" w:sz="4" w:space="0" w:color="auto"/>
            </w:tcBorders>
            <w:vAlign w:val="bottom"/>
          </w:tcPr>
          <w:p w14:paraId="3D7ACDFB" w14:textId="7D6A4F3F" w:rsidR="000A25BD" w:rsidRDefault="000A25BD" w:rsidP="00311D4F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tag w:val="uu"/>
                <w:id w:val="200523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399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0A25BD">
              <w:rPr>
                <w:rFonts w:cstheme="minorHAnsi"/>
                <w:sz w:val="24"/>
                <w:szCs w:val="24"/>
              </w:rPr>
              <w:t>Universidad</w:t>
            </w:r>
            <w:r>
              <w:rPr>
                <w:rFonts w:cstheme="minorHAnsi"/>
                <w:sz w:val="24"/>
                <w:szCs w:val="24"/>
              </w:rPr>
              <w:t>es y centros de investigación</w:t>
            </w:r>
          </w:p>
          <w:p w14:paraId="722511E0" w14:textId="7DF8DAF5" w:rsidR="000A25BD" w:rsidRDefault="000A25BD" w:rsidP="00311D4F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5071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>Organización no gubernamental (ONG)</w:t>
            </w:r>
          </w:p>
          <w:p w14:paraId="26D10EEA" w14:textId="55D8C78F" w:rsidR="000A25BD" w:rsidRPr="000A25BD" w:rsidRDefault="000A25BD" w:rsidP="00311D4F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992716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>Empresas y startups especializadas</w:t>
            </w:r>
          </w:p>
          <w:p w14:paraId="627452B6" w14:textId="30F400ED" w:rsidR="000A25BD" w:rsidRPr="000A25BD" w:rsidRDefault="000A25BD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A25BD" w:rsidRPr="000A25BD" w14:paraId="5E83EAEA" w14:textId="77777777" w:rsidTr="00966276">
        <w:tc>
          <w:tcPr>
            <w:tcW w:w="1334" w:type="pct"/>
            <w:vAlign w:val="center"/>
          </w:tcPr>
          <w:p w14:paraId="4C340B89" w14:textId="05AA40C4" w:rsidR="000A25BD" w:rsidRPr="000A25BD" w:rsidRDefault="00F56CAA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Número de identidad legal</w:t>
            </w:r>
          </w:p>
        </w:tc>
        <w:sdt>
          <w:sdtPr>
            <w:rPr>
              <w:rFonts w:cstheme="minorHAnsi"/>
              <w:sz w:val="24"/>
              <w:szCs w:val="24"/>
            </w:rPr>
            <w:id w:val="1828311928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03AB5260" w14:textId="7FC6726D" w:rsidR="000A25BD" w:rsidRPr="000A25BD" w:rsidRDefault="00F56CAA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0172E5" w:rsidRPr="000A25BD" w14:paraId="10B8A4B1" w14:textId="77777777" w:rsidTr="00966276">
        <w:tc>
          <w:tcPr>
            <w:tcW w:w="1334" w:type="pct"/>
            <w:vAlign w:val="center"/>
          </w:tcPr>
          <w:p w14:paraId="0F539E5D" w14:textId="3103BAB5" w:rsidR="000172E5" w:rsidRPr="000A25BD" w:rsidRDefault="000A25BD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 w:rsidRPr="000A25BD">
              <w:rPr>
                <w:rFonts w:cstheme="minorHAnsi"/>
                <w:sz w:val="24"/>
                <w:szCs w:val="24"/>
              </w:rPr>
              <w:t xml:space="preserve">Resumen ejecutivo </w:t>
            </w:r>
            <w:r w:rsidRPr="000A25BD">
              <w:rPr>
                <w:rFonts w:cstheme="minorHAnsi"/>
                <w:i/>
                <w:iCs/>
                <w:sz w:val="24"/>
                <w:szCs w:val="24"/>
              </w:rPr>
              <w:t>(</w:t>
            </w:r>
            <w:proofErr w:type="spellStart"/>
            <w:r w:rsidRPr="000A25BD">
              <w:rPr>
                <w:rFonts w:cstheme="minorHAnsi"/>
                <w:i/>
                <w:iCs/>
                <w:sz w:val="24"/>
                <w:szCs w:val="24"/>
              </w:rPr>
              <w:t>máx</w:t>
            </w:r>
            <w:proofErr w:type="spellEnd"/>
            <w:r w:rsidRPr="000A25BD">
              <w:rPr>
                <w:rFonts w:cstheme="minorHAnsi"/>
                <w:i/>
                <w:iCs/>
                <w:sz w:val="24"/>
                <w:szCs w:val="24"/>
              </w:rPr>
              <w:t xml:space="preserve"> 250 palabras)</w:t>
            </w:r>
          </w:p>
        </w:tc>
        <w:sdt>
          <w:sdtPr>
            <w:rPr>
              <w:rFonts w:cstheme="minorHAnsi"/>
              <w:sz w:val="24"/>
              <w:szCs w:val="24"/>
            </w:rPr>
            <w:id w:val="2079777342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5EF19AC" w14:textId="6E560113" w:rsidR="000172E5" w:rsidRPr="000A25BD" w:rsidRDefault="00F56CAA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56CAA" w:rsidRPr="000A25BD" w14:paraId="16AE3EB5" w14:textId="77777777" w:rsidTr="00966276">
        <w:tc>
          <w:tcPr>
            <w:tcW w:w="1334" w:type="pct"/>
            <w:vAlign w:val="center"/>
          </w:tcPr>
          <w:p w14:paraId="26BFD3EC" w14:textId="1584C61B" w:rsidR="00F56CAA" w:rsidRPr="000A25BD" w:rsidRDefault="00F56CAA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País donde se encuentra inscrita la entidad</w:t>
            </w:r>
          </w:p>
        </w:tc>
        <w:sdt>
          <w:sdtPr>
            <w:rPr>
              <w:rFonts w:cstheme="minorHAnsi"/>
              <w:sz w:val="24"/>
              <w:szCs w:val="24"/>
            </w:rPr>
            <w:id w:val="-1608659976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831B9B6" w14:textId="2515C593" w:rsidR="00F56CAA" w:rsidRDefault="00F56CAA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0172E5" w:rsidRPr="000A25BD" w14:paraId="5B4B5DCA" w14:textId="77777777" w:rsidTr="00966276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391AFC3C" w14:textId="6031730B" w:rsidR="000172E5" w:rsidRPr="000A25BD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172E5" w:rsidRPr="000A25BD" w14:paraId="18BDDB63" w14:textId="77777777" w:rsidTr="00966276">
        <w:tc>
          <w:tcPr>
            <w:tcW w:w="5000" w:type="pct"/>
            <w:gridSpan w:val="2"/>
            <w:shd w:val="clear" w:color="auto" w:fill="107E64"/>
            <w:vAlign w:val="bottom"/>
          </w:tcPr>
          <w:p w14:paraId="7559FFF9" w14:textId="0C692AD3" w:rsidR="000172E5" w:rsidRPr="000A25BD" w:rsidRDefault="000A25BD" w:rsidP="00637200">
            <w:pPr>
              <w:pStyle w:val="Ttulo1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0A25BD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Información de participantes</w:t>
            </w:r>
          </w:p>
        </w:tc>
      </w:tr>
      <w:tr w:rsidR="000172E5" w:rsidRPr="000A25BD" w14:paraId="3A3AEE19" w14:textId="77777777" w:rsidTr="00966276">
        <w:tc>
          <w:tcPr>
            <w:tcW w:w="1334" w:type="pct"/>
            <w:vAlign w:val="center"/>
          </w:tcPr>
          <w:p w14:paraId="4696160B" w14:textId="58687878" w:rsidR="000172E5" w:rsidRPr="000A25BD" w:rsidRDefault="00890E6D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047821762"/>
                <w:placeholder>
                  <w:docPart w:val="F8F2725F896C43FE84B72F3A7486F23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0A25BD">
                  <w:rPr>
                    <w:rFonts w:cstheme="minorHAnsi"/>
                    <w:sz w:val="24"/>
                    <w:szCs w:val="24"/>
                    <w:lang w:bidi="es-ES"/>
                  </w:rPr>
                  <w:t>Nombre</w:t>
                </w:r>
              </w:sdtContent>
            </w:sdt>
            <w:r w:rsidR="000A25BD" w:rsidRPr="000A25BD">
              <w:rPr>
                <w:rFonts w:cstheme="minorHAnsi"/>
                <w:sz w:val="24"/>
                <w:szCs w:val="24"/>
              </w:rPr>
              <w:t xml:space="preserve"> completo</w:t>
            </w:r>
          </w:p>
        </w:tc>
        <w:sdt>
          <w:sdtPr>
            <w:rPr>
              <w:rFonts w:cstheme="minorHAnsi"/>
              <w:sz w:val="24"/>
              <w:szCs w:val="24"/>
            </w:rPr>
            <w:id w:val="660891433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06D87CDD" w14:textId="7DDB0D69" w:rsidR="000172E5" w:rsidRPr="000A25BD" w:rsidRDefault="00F56CAA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0172E5" w:rsidRPr="000A25BD" w14:paraId="3149349E" w14:textId="77777777" w:rsidTr="00966276">
        <w:tc>
          <w:tcPr>
            <w:tcW w:w="1334" w:type="pct"/>
            <w:vAlign w:val="center"/>
          </w:tcPr>
          <w:p w14:paraId="01CCF753" w14:textId="3DB00075" w:rsidR="000172E5" w:rsidRPr="000A25BD" w:rsidRDefault="00F56CAA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Formación*</w:t>
            </w:r>
          </w:p>
        </w:tc>
        <w:sdt>
          <w:sdtPr>
            <w:rPr>
              <w:rFonts w:cstheme="minorHAnsi"/>
              <w:sz w:val="24"/>
              <w:szCs w:val="24"/>
            </w:rPr>
            <w:id w:val="-550466073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F38CE25" w14:textId="15583A5D" w:rsidR="000172E5" w:rsidRPr="000A25BD" w:rsidRDefault="00F56CAA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56CAA" w:rsidRPr="000A25BD" w14:paraId="33676DFA" w14:textId="77777777" w:rsidTr="00966276">
        <w:tc>
          <w:tcPr>
            <w:tcW w:w="1334" w:type="pct"/>
            <w:vAlign w:val="center"/>
          </w:tcPr>
          <w:p w14:paraId="5794F3D7" w14:textId="670EC429" w:rsidR="00F56CAA" w:rsidRDefault="00F56CAA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Rol</w:t>
            </w:r>
          </w:p>
        </w:tc>
        <w:sdt>
          <w:sdtPr>
            <w:rPr>
              <w:rFonts w:cstheme="minorHAnsi"/>
              <w:sz w:val="24"/>
              <w:szCs w:val="24"/>
            </w:rPr>
            <w:id w:val="606927244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85B58B9" w14:textId="6A3E66FF" w:rsidR="00F56CAA" w:rsidRPr="000A25BD" w:rsidRDefault="00F56CAA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1FF5BA46" w14:textId="77777777" w:rsidTr="00966276">
        <w:tc>
          <w:tcPr>
            <w:tcW w:w="1334" w:type="pct"/>
            <w:vAlign w:val="center"/>
          </w:tcPr>
          <w:p w14:paraId="60744D57" w14:textId="26CD43DB" w:rsidR="00966276" w:rsidRPr="000A25BD" w:rsidRDefault="00966276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País de procedencia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sdt>
            <w:sdtPr>
              <w:rPr>
                <w:rFonts w:cstheme="minorHAnsi"/>
                <w:sz w:val="24"/>
                <w:szCs w:val="24"/>
              </w:rPr>
              <w:id w:val="2133283505"/>
              <w:placeholder>
                <w:docPart w:val="5F6C8EB84327418D97B602BC23545176"/>
              </w:placeholder>
              <w:showingPlcHdr/>
            </w:sdtPr>
            <w:sdtContent>
              <w:p w14:paraId="4790FAE3" w14:textId="10311EE4" w:rsidR="00966276" w:rsidRPr="000A25BD" w:rsidRDefault="00966276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0172E5" w:rsidRPr="000A25BD" w14:paraId="16A64818" w14:textId="77777777" w:rsidTr="00966276">
        <w:sdt>
          <w:sdtPr>
            <w:rPr>
              <w:rFonts w:cstheme="minorHAnsi"/>
              <w:sz w:val="24"/>
              <w:szCs w:val="24"/>
            </w:rPr>
            <w:id w:val="-1359804501"/>
            <w:placeholder>
              <w:docPart w:val="AF1E546BB7F84757925BA30689692D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center"/>
              </w:tcPr>
              <w:p w14:paraId="30F7C0CF" w14:textId="77777777" w:rsidR="000172E5" w:rsidRPr="000A25BD" w:rsidRDefault="007147D7" w:rsidP="00F56CAA">
                <w:pPr>
                  <w:pStyle w:val="Sangranormal"/>
                  <w:ind w:left="0"/>
                  <w:rPr>
                    <w:rFonts w:cstheme="minorHAnsi"/>
                    <w:sz w:val="24"/>
                    <w:szCs w:val="24"/>
                  </w:rPr>
                </w:pPr>
                <w:r w:rsidRPr="000A25BD">
                  <w:rPr>
                    <w:rFonts w:cstheme="minorHAnsi"/>
                    <w:sz w:val="24"/>
                    <w:szCs w:val="24"/>
                    <w:lang w:bidi="es-ES"/>
                  </w:rPr>
                  <w:t>Correo electrónico</w:t>
                </w:r>
              </w:p>
            </w:tc>
          </w:sdtContent>
        </w:sdt>
        <w:sdt>
          <w:sdtPr>
            <w:rPr>
              <w:rFonts w:cstheme="minorHAnsi"/>
              <w:sz w:val="24"/>
              <w:szCs w:val="24"/>
            </w:rPr>
            <w:id w:val="1997373235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vAlign w:val="bottom"/>
              </w:tcPr>
              <w:p w14:paraId="2BAC9393" w14:textId="199B251C" w:rsidR="000172E5" w:rsidRPr="000A25BD" w:rsidRDefault="00F56CAA" w:rsidP="00311D4F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17D8D90E" w14:textId="77777777" w:rsidTr="00966276">
        <w:tc>
          <w:tcPr>
            <w:tcW w:w="1334" w:type="pct"/>
            <w:vAlign w:val="center"/>
          </w:tcPr>
          <w:p w14:paraId="3CE76092" w14:textId="77777777" w:rsidR="00966276" w:rsidRDefault="00966276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</w:p>
          <w:p w14:paraId="68E15A27" w14:textId="77777777" w:rsidR="00966276" w:rsidRPr="000A25BD" w:rsidRDefault="00966276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66" w:type="pct"/>
            <w:vAlign w:val="bottom"/>
          </w:tcPr>
          <w:p w14:paraId="284C72B2" w14:textId="77777777" w:rsidR="00966276" w:rsidRDefault="00966276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66276" w:rsidRPr="000A25BD" w14:paraId="6E31EF9A" w14:textId="77777777" w:rsidTr="00966276">
        <w:tc>
          <w:tcPr>
            <w:tcW w:w="5000" w:type="pct"/>
            <w:gridSpan w:val="2"/>
            <w:shd w:val="clear" w:color="auto" w:fill="107E64"/>
            <w:vAlign w:val="bottom"/>
          </w:tcPr>
          <w:p w14:paraId="28E18181" w14:textId="77777777" w:rsidR="00966276" w:rsidRPr="000A25BD" w:rsidRDefault="00966276" w:rsidP="00D6551A">
            <w:pPr>
              <w:pStyle w:val="Ttulo1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0A25BD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lastRenderedPageBreak/>
              <w:t>Información de participantes</w:t>
            </w:r>
          </w:p>
        </w:tc>
      </w:tr>
      <w:tr w:rsidR="00966276" w:rsidRPr="000A25BD" w14:paraId="56E179F3" w14:textId="77777777" w:rsidTr="00966276">
        <w:tc>
          <w:tcPr>
            <w:tcW w:w="1334" w:type="pct"/>
            <w:vAlign w:val="center"/>
          </w:tcPr>
          <w:p w14:paraId="0CC1DA90" w14:textId="77777777" w:rsidR="00966276" w:rsidRPr="000A25BD" w:rsidRDefault="00966276" w:rsidP="00D6551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85925122"/>
                <w:placeholder>
                  <w:docPart w:val="8C74FE67173747FE95508F4682779F86"/>
                </w:placeholder>
                <w:temporary/>
                <w:showingPlcHdr/>
                <w15:appearance w15:val="hidden"/>
              </w:sdtPr>
              <w:sdtContent>
                <w:r w:rsidRPr="000A25BD">
                  <w:rPr>
                    <w:rFonts w:cstheme="minorHAnsi"/>
                    <w:sz w:val="24"/>
                    <w:szCs w:val="24"/>
                    <w:lang w:bidi="es-ES"/>
                  </w:rPr>
                  <w:t>Nombre</w:t>
                </w:r>
              </w:sdtContent>
            </w:sdt>
            <w:r w:rsidRPr="000A25BD">
              <w:rPr>
                <w:rFonts w:cstheme="minorHAnsi"/>
                <w:sz w:val="24"/>
                <w:szCs w:val="24"/>
              </w:rPr>
              <w:t xml:space="preserve"> completo</w:t>
            </w:r>
          </w:p>
        </w:tc>
        <w:sdt>
          <w:sdtPr>
            <w:rPr>
              <w:rFonts w:cstheme="minorHAnsi"/>
              <w:sz w:val="24"/>
              <w:szCs w:val="24"/>
            </w:rPr>
            <w:id w:val="72013391"/>
            <w:placeholder>
              <w:docPart w:val="4A5776D6994444E1BC85063C4BE9EFB0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03EA8448" w14:textId="77777777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57F7CA45" w14:textId="77777777" w:rsidTr="00966276">
        <w:tc>
          <w:tcPr>
            <w:tcW w:w="1334" w:type="pct"/>
            <w:vAlign w:val="center"/>
          </w:tcPr>
          <w:p w14:paraId="2310372C" w14:textId="77777777" w:rsidR="00966276" w:rsidRPr="000A25BD" w:rsidRDefault="00966276" w:rsidP="00D6551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Formación*</w:t>
            </w:r>
          </w:p>
        </w:tc>
        <w:sdt>
          <w:sdtPr>
            <w:rPr>
              <w:rFonts w:cstheme="minorHAnsi"/>
              <w:sz w:val="24"/>
              <w:szCs w:val="24"/>
            </w:rPr>
            <w:id w:val="-299223128"/>
            <w:placeholder>
              <w:docPart w:val="4CD2B28AC70D4427961D27FFE2E4904E"/>
            </w:placeholder>
            <w:showingPlcHdr/>
          </w:sdtPr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02148EF" w14:textId="77777777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53541236" w14:textId="77777777" w:rsidTr="00966276">
        <w:tc>
          <w:tcPr>
            <w:tcW w:w="1334" w:type="pct"/>
            <w:vAlign w:val="center"/>
          </w:tcPr>
          <w:p w14:paraId="5817A3EA" w14:textId="77777777" w:rsidR="00966276" w:rsidRDefault="00966276" w:rsidP="00D6551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Rol</w:t>
            </w:r>
          </w:p>
        </w:tc>
        <w:sdt>
          <w:sdtPr>
            <w:rPr>
              <w:rFonts w:cstheme="minorHAnsi"/>
              <w:sz w:val="24"/>
              <w:szCs w:val="24"/>
            </w:rPr>
            <w:id w:val="1950662270"/>
            <w:placeholder>
              <w:docPart w:val="3A6C4AF77F22420BA04100DAA60EA739"/>
            </w:placeholder>
            <w:showingPlcHdr/>
          </w:sdtPr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DF82299" w14:textId="77777777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051E07DB" w14:textId="77777777" w:rsidTr="00966276">
        <w:tc>
          <w:tcPr>
            <w:tcW w:w="1334" w:type="pct"/>
            <w:vAlign w:val="center"/>
          </w:tcPr>
          <w:p w14:paraId="5B4B7828" w14:textId="3A5BCAF3" w:rsidR="00966276" w:rsidRPr="000A25BD" w:rsidRDefault="00966276" w:rsidP="00D6551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País de procedencia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sdt>
            <w:sdtPr>
              <w:rPr>
                <w:rFonts w:cstheme="minorHAnsi"/>
                <w:sz w:val="24"/>
                <w:szCs w:val="24"/>
              </w:rPr>
              <w:id w:val="265279172"/>
              <w:placeholder>
                <w:docPart w:val="4B8DA47775C24CE1A43E9D4D0BC29E2F"/>
              </w:placeholder>
              <w:showingPlcHdr/>
            </w:sdtPr>
            <w:sdtContent>
              <w:p w14:paraId="436B440A" w14:textId="7CCA7F94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966276" w:rsidRPr="000A25BD" w14:paraId="39A987E8" w14:textId="77777777" w:rsidTr="00966276">
        <w:sdt>
          <w:sdtPr>
            <w:rPr>
              <w:rFonts w:cstheme="minorHAnsi"/>
              <w:sz w:val="24"/>
              <w:szCs w:val="24"/>
            </w:rPr>
            <w:id w:val="-851726437"/>
            <w:placeholder>
              <w:docPart w:val="2A04ACFC06344A67BED7E1D68E282932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center"/>
              </w:tcPr>
              <w:p w14:paraId="6C201653" w14:textId="77777777" w:rsidR="00966276" w:rsidRPr="000A25BD" w:rsidRDefault="00966276" w:rsidP="00D6551A">
                <w:pPr>
                  <w:pStyle w:val="Sangranormal"/>
                  <w:ind w:left="0"/>
                  <w:rPr>
                    <w:rFonts w:cstheme="minorHAnsi"/>
                    <w:sz w:val="24"/>
                    <w:szCs w:val="24"/>
                  </w:rPr>
                </w:pPr>
                <w:r w:rsidRPr="000A25BD">
                  <w:rPr>
                    <w:rFonts w:cstheme="minorHAnsi"/>
                    <w:sz w:val="24"/>
                    <w:szCs w:val="24"/>
                    <w:lang w:bidi="es-ES"/>
                  </w:rPr>
                  <w:t>Correo electrónico</w:t>
                </w:r>
              </w:p>
            </w:tc>
          </w:sdtContent>
        </w:sdt>
        <w:sdt>
          <w:sdtPr>
            <w:rPr>
              <w:rFonts w:cstheme="minorHAnsi"/>
              <w:sz w:val="24"/>
              <w:szCs w:val="24"/>
            </w:rPr>
            <w:id w:val="2027979823"/>
            <w:placeholder>
              <w:docPart w:val="53242014686443A988E79DEA954FEBB1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26057014" w14:textId="77777777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7AF2A5DA" w14:textId="77777777" w:rsidTr="00966276">
        <w:tc>
          <w:tcPr>
            <w:tcW w:w="5000" w:type="pct"/>
            <w:gridSpan w:val="2"/>
            <w:shd w:val="clear" w:color="auto" w:fill="107E64"/>
            <w:vAlign w:val="bottom"/>
          </w:tcPr>
          <w:p w14:paraId="4EADC1DA" w14:textId="77777777" w:rsidR="00966276" w:rsidRPr="000A25BD" w:rsidRDefault="00966276" w:rsidP="00D6551A">
            <w:pPr>
              <w:pStyle w:val="Ttulo1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0A25BD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Información de participantes</w:t>
            </w:r>
          </w:p>
        </w:tc>
      </w:tr>
      <w:tr w:rsidR="00966276" w:rsidRPr="000A25BD" w14:paraId="6D2347FC" w14:textId="77777777" w:rsidTr="00966276">
        <w:tc>
          <w:tcPr>
            <w:tcW w:w="1334" w:type="pct"/>
            <w:vAlign w:val="center"/>
          </w:tcPr>
          <w:p w14:paraId="49D19E58" w14:textId="77777777" w:rsidR="00966276" w:rsidRPr="000A25BD" w:rsidRDefault="00966276" w:rsidP="00D6551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42191803"/>
                <w:placeholder>
                  <w:docPart w:val="00826A273472417A8C6943445E09508A"/>
                </w:placeholder>
                <w:temporary/>
                <w:showingPlcHdr/>
                <w15:appearance w15:val="hidden"/>
              </w:sdtPr>
              <w:sdtContent>
                <w:r w:rsidRPr="000A25BD">
                  <w:rPr>
                    <w:rFonts w:cstheme="minorHAnsi"/>
                    <w:sz w:val="24"/>
                    <w:szCs w:val="24"/>
                    <w:lang w:bidi="es-ES"/>
                  </w:rPr>
                  <w:t>Nombre</w:t>
                </w:r>
              </w:sdtContent>
            </w:sdt>
            <w:r w:rsidRPr="000A25BD">
              <w:rPr>
                <w:rFonts w:cstheme="minorHAnsi"/>
                <w:sz w:val="24"/>
                <w:szCs w:val="24"/>
              </w:rPr>
              <w:t xml:space="preserve"> completo</w:t>
            </w:r>
          </w:p>
        </w:tc>
        <w:sdt>
          <w:sdtPr>
            <w:rPr>
              <w:rFonts w:cstheme="minorHAnsi"/>
              <w:sz w:val="24"/>
              <w:szCs w:val="24"/>
            </w:rPr>
            <w:id w:val="1997612933"/>
            <w:placeholder>
              <w:docPart w:val="FAEB701F89B54AAC83D0CAE4C28B2B30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09B48371" w14:textId="77777777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379F2A51" w14:textId="77777777" w:rsidTr="00966276">
        <w:tc>
          <w:tcPr>
            <w:tcW w:w="1334" w:type="pct"/>
            <w:vAlign w:val="center"/>
          </w:tcPr>
          <w:p w14:paraId="7D8D88C0" w14:textId="77777777" w:rsidR="00966276" w:rsidRPr="000A25BD" w:rsidRDefault="00966276" w:rsidP="00D6551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Formación*</w:t>
            </w:r>
          </w:p>
        </w:tc>
        <w:sdt>
          <w:sdtPr>
            <w:rPr>
              <w:rFonts w:cstheme="minorHAnsi"/>
              <w:sz w:val="24"/>
              <w:szCs w:val="24"/>
            </w:rPr>
            <w:id w:val="2023202142"/>
            <w:placeholder>
              <w:docPart w:val="022C37626EF54A028C4E8FBFC7FFAADB"/>
            </w:placeholder>
            <w:showingPlcHdr/>
          </w:sdtPr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9C437D8" w14:textId="77777777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3EB65BE3" w14:textId="77777777" w:rsidTr="00966276">
        <w:tc>
          <w:tcPr>
            <w:tcW w:w="1334" w:type="pct"/>
            <w:vAlign w:val="center"/>
          </w:tcPr>
          <w:p w14:paraId="70273EE3" w14:textId="77777777" w:rsidR="00966276" w:rsidRDefault="00966276" w:rsidP="00D6551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Rol</w:t>
            </w:r>
          </w:p>
        </w:tc>
        <w:sdt>
          <w:sdtPr>
            <w:rPr>
              <w:rFonts w:cstheme="minorHAnsi"/>
              <w:sz w:val="24"/>
              <w:szCs w:val="24"/>
            </w:rPr>
            <w:id w:val="-2126534587"/>
            <w:placeholder>
              <w:docPart w:val="EF348B41CC6F4DD4AE13A007AA0A9107"/>
            </w:placeholder>
            <w:showingPlcHdr/>
          </w:sdtPr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CA48606" w14:textId="77777777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6F0CA62A" w14:textId="77777777" w:rsidTr="00966276">
        <w:tc>
          <w:tcPr>
            <w:tcW w:w="1334" w:type="pct"/>
            <w:vAlign w:val="center"/>
          </w:tcPr>
          <w:p w14:paraId="74EFE6C8" w14:textId="5D2A1D75" w:rsidR="00966276" w:rsidRPr="000A25BD" w:rsidRDefault="00966276" w:rsidP="00D6551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País de procedencia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sdt>
            <w:sdtPr>
              <w:rPr>
                <w:rFonts w:cstheme="minorHAnsi"/>
                <w:sz w:val="24"/>
                <w:szCs w:val="24"/>
              </w:rPr>
              <w:id w:val="-1263523421"/>
              <w:placeholder>
                <w:docPart w:val="E0BF258BEA7A41868FD65EE9CD3E30EC"/>
              </w:placeholder>
              <w:showingPlcHdr/>
            </w:sdtPr>
            <w:sdtContent>
              <w:p w14:paraId="309F6C5B" w14:textId="7E9E05AC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966276" w:rsidRPr="000A25BD" w14:paraId="66EC3566" w14:textId="77777777" w:rsidTr="00966276">
        <w:sdt>
          <w:sdtPr>
            <w:rPr>
              <w:rFonts w:cstheme="minorHAnsi"/>
              <w:sz w:val="24"/>
              <w:szCs w:val="24"/>
            </w:rPr>
            <w:id w:val="-493569797"/>
            <w:placeholder>
              <w:docPart w:val="90E25C725A5245C38AB27181F23A3ABD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center"/>
              </w:tcPr>
              <w:p w14:paraId="534F818F" w14:textId="77777777" w:rsidR="00966276" w:rsidRPr="000A25BD" w:rsidRDefault="00966276" w:rsidP="00D6551A">
                <w:pPr>
                  <w:pStyle w:val="Sangranormal"/>
                  <w:ind w:left="0"/>
                  <w:rPr>
                    <w:rFonts w:cstheme="minorHAnsi"/>
                    <w:sz w:val="24"/>
                    <w:szCs w:val="24"/>
                  </w:rPr>
                </w:pPr>
                <w:r w:rsidRPr="000A25BD">
                  <w:rPr>
                    <w:rFonts w:cstheme="minorHAnsi"/>
                    <w:sz w:val="24"/>
                    <w:szCs w:val="24"/>
                    <w:lang w:bidi="es-ES"/>
                  </w:rPr>
                  <w:t>Correo electrónico</w:t>
                </w:r>
              </w:p>
            </w:tc>
          </w:sdtContent>
        </w:sdt>
        <w:sdt>
          <w:sdtPr>
            <w:rPr>
              <w:rFonts w:cstheme="minorHAnsi"/>
              <w:sz w:val="24"/>
              <w:szCs w:val="24"/>
            </w:rPr>
            <w:id w:val="-648520124"/>
            <w:placeholder>
              <w:docPart w:val="0845A2562D0D4A29930E783CEB407F6C"/>
            </w:placeholder>
            <w:showingPlcHdr/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2C2A1ECC" w14:textId="77777777" w:rsidR="00966276" w:rsidRPr="000A25BD" w:rsidRDefault="00966276" w:rsidP="00D6551A">
                <w:pPr>
                  <w:rPr>
                    <w:rFonts w:cstheme="minorHAnsi"/>
                    <w:sz w:val="24"/>
                    <w:szCs w:val="24"/>
                  </w:rPr>
                </w:pPr>
                <w:r w:rsidRPr="00AD55C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66276" w:rsidRPr="000A25BD" w14:paraId="2567CE71" w14:textId="77777777" w:rsidTr="00966276">
        <w:tc>
          <w:tcPr>
            <w:tcW w:w="1334" w:type="pct"/>
            <w:vAlign w:val="center"/>
          </w:tcPr>
          <w:p w14:paraId="5B3773B0" w14:textId="77777777" w:rsidR="00966276" w:rsidRPr="000A25BD" w:rsidRDefault="00966276" w:rsidP="00F56CAA">
            <w:pPr>
              <w:pStyle w:val="Sangranormal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795DFAB4" w14:textId="77777777" w:rsidR="00966276" w:rsidRDefault="00966276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CBFE2A4" w14:textId="36D2B338" w:rsidR="000172E5" w:rsidRPr="00F0208A" w:rsidRDefault="00966276" w:rsidP="00637200">
      <w:pPr>
        <w:rPr>
          <w:b/>
          <w:bCs/>
          <w:sz w:val="24"/>
          <w:szCs w:val="24"/>
        </w:rPr>
      </w:pPr>
      <w:r w:rsidRPr="00F0208A">
        <w:rPr>
          <w:b/>
          <w:bCs/>
          <w:sz w:val="24"/>
          <w:szCs w:val="24"/>
        </w:rPr>
        <w:t>*Los CV de los participantes se deben adjuntar como un anexo.</w:t>
      </w:r>
    </w:p>
    <w:p w14:paraId="1F318C87" w14:textId="77777777" w:rsidR="008A10F4" w:rsidRDefault="008A10F4" w:rsidP="00637200">
      <w:pPr>
        <w:rPr>
          <w:sz w:val="24"/>
          <w:szCs w:val="24"/>
        </w:rPr>
      </w:pPr>
    </w:p>
    <w:p w14:paraId="10AD3AE9" w14:textId="7383B7DD" w:rsidR="0082787E" w:rsidRDefault="0082787E" w:rsidP="00637200">
      <w:pPr>
        <w:rPr>
          <w:sz w:val="24"/>
          <w:szCs w:val="24"/>
        </w:rPr>
      </w:pPr>
      <w:r>
        <w:rPr>
          <w:sz w:val="24"/>
          <w:szCs w:val="24"/>
        </w:rPr>
        <w:t xml:space="preserve">Firma </w:t>
      </w:r>
      <w:r w:rsidR="00655D5E">
        <w:rPr>
          <w:sz w:val="24"/>
          <w:szCs w:val="24"/>
        </w:rPr>
        <w:t xml:space="preserve">representante de </w:t>
      </w:r>
      <w:r w:rsidR="008A10F4">
        <w:rPr>
          <w:sz w:val="24"/>
          <w:szCs w:val="24"/>
        </w:rPr>
        <w:t>la entidad</w:t>
      </w:r>
    </w:p>
    <w:p w14:paraId="709D31A5" w14:textId="77777777" w:rsidR="008A10F4" w:rsidRDefault="008A10F4" w:rsidP="00637200">
      <w:pPr>
        <w:rPr>
          <w:sz w:val="24"/>
          <w:szCs w:val="24"/>
        </w:rPr>
      </w:pPr>
    </w:p>
    <w:p w14:paraId="16328844" w14:textId="66194BF4" w:rsidR="008A10F4" w:rsidRPr="00966276" w:rsidRDefault="008A10F4" w:rsidP="006372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</w:p>
    <w:sectPr w:rsidR="008A10F4" w:rsidRPr="00966276" w:rsidSect="00966276"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47D11" w14:textId="77777777" w:rsidR="001A793F" w:rsidRDefault="001A793F" w:rsidP="000172E5">
      <w:pPr>
        <w:spacing w:after="0" w:line="240" w:lineRule="auto"/>
      </w:pPr>
      <w:r>
        <w:separator/>
      </w:r>
    </w:p>
  </w:endnote>
  <w:endnote w:type="continuationSeparator" w:id="0">
    <w:p w14:paraId="5B8B07C4" w14:textId="77777777" w:rsidR="001A793F" w:rsidRDefault="001A793F" w:rsidP="000172E5">
      <w:pPr>
        <w:spacing w:after="0" w:line="240" w:lineRule="auto"/>
      </w:pPr>
      <w:r>
        <w:continuationSeparator/>
      </w:r>
    </w:p>
  </w:endnote>
  <w:endnote w:type="continuationNotice" w:id="1">
    <w:p w14:paraId="07F6CE9B" w14:textId="77777777" w:rsidR="001136A2" w:rsidRDefault="001136A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CBFA65-0142-4834-BC43-8C7C8A2A9B39}"/>
    <w:embedBold r:id="rId2" w:fontKey="{1C35AFB5-6D2F-472F-B825-40369549C370}"/>
    <w:embedItalic r:id="rId3" w:fontKey="{D733FC0E-94F2-4278-8E09-8560D809E7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2CB2C01-6DB9-43CF-8FDE-889149881C56}"/>
    <w:embedBold r:id="rId5" w:fontKey="{B89E7DAA-3EF0-4D74-9727-696548F140F1}"/>
    <w:embedItalic r:id="rId6" w:fontKey="{BDC85CB3-7FAE-424B-A947-665BA4A1281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75D5CEA-133D-4BE6-A666-D392BF99CA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EB5350B-7F4B-4D9A-A40F-3C2330FD79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4BB2E15-F197-41D1-8FE6-6E7248631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B96F" w14:textId="2CA9BAE6" w:rsidR="006145D8" w:rsidRPr="000A25BD" w:rsidRDefault="000A25BD" w:rsidP="000A25BD">
    <w:pPr>
      <w:pStyle w:val="Piedepgina"/>
    </w:pPr>
    <w:r>
      <w:rPr>
        <w:noProof/>
      </w:rPr>
      <w:drawing>
        <wp:inline distT="0" distB="0" distL="0" distR="0" wp14:anchorId="0673C3DA" wp14:editId="360C68CF">
          <wp:extent cx="5731510" cy="651510"/>
          <wp:effectExtent l="0" t="0" r="2540" b="0"/>
          <wp:docPr id="1773984905" name="Imagen 17739849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984905" name="Imagen 17739849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51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3C1C9" w14:textId="218A127C" w:rsidR="00966276" w:rsidRDefault="00966276">
    <w:pPr>
      <w:pStyle w:val="Piedepgina"/>
    </w:pPr>
    <w:r>
      <w:rPr>
        <w:noProof/>
      </w:rPr>
      <w:drawing>
        <wp:inline distT="0" distB="0" distL="0" distR="0" wp14:anchorId="48F3E747" wp14:editId="18E02150">
          <wp:extent cx="5731510" cy="651510"/>
          <wp:effectExtent l="0" t="0" r="2540" b="0"/>
          <wp:docPr id="1506126557" name="Imagen 15061265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126557" name="Imagen 15061265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51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8B91C" w14:textId="77777777" w:rsidR="001A793F" w:rsidRDefault="001A793F" w:rsidP="000172E5">
      <w:pPr>
        <w:spacing w:after="0" w:line="240" w:lineRule="auto"/>
      </w:pPr>
      <w:r>
        <w:separator/>
      </w:r>
    </w:p>
  </w:footnote>
  <w:footnote w:type="continuationSeparator" w:id="0">
    <w:p w14:paraId="274ADD92" w14:textId="77777777" w:rsidR="001A793F" w:rsidRDefault="001A793F" w:rsidP="000172E5">
      <w:pPr>
        <w:spacing w:after="0" w:line="240" w:lineRule="auto"/>
      </w:pPr>
      <w:r>
        <w:continuationSeparator/>
      </w:r>
    </w:p>
  </w:footnote>
  <w:footnote w:type="continuationNotice" w:id="1">
    <w:p w14:paraId="65571CC4" w14:textId="77777777" w:rsidR="001136A2" w:rsidRDefault="001136A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114"/>
      <w:gridCol w:w="6912"/>
    </w:tblGrid>
    <w:tr w:rsidR="00966276" w:rsidRPr="00637200" w14:paraId="5275E4D5" w14:textId="77777777" w:rsidTr="00D6551A">
      <w:trPr>
        <w:trHeight w:val="990"/>
      </w:trPr>
      <w:tc>
        <w:tcPr>
          <w:tcW w:w="1350" w:type="dxa"/>
          <w:vAlign w:val="center"/>
        </w:tcPr>
        <w:p w14:paraId="388159D2" w14:textId="77777777" w:rsidR="00966276" w:rsidRPr="00637200" w:rsidRDefault="00966276" w:rsidP="00966276">
          <w:pPr>
            <w:pStyle w:val="Encabezado"/>
          </w:pPr>
          <w:r w:rsidRPr="00637200">
            <w:rPr>
              <w:noProof/>
              <w:lang w:bidi="es-ES"/>
            </w:rPr>
            <w:drawing>
              <wp:inline distT="0" distB="0" distL="0" distR="0" wp14:anchorId="0FD8927A" wp14:editId="027816A9">
                <wp:extent cx="1205276" cy="723900"/>
                <wp:effectExtent l="0" t="0" r="0" b="0"/>
                <wp:docPr id="85785130" name="Imagen 85785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áfico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570" cy="728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5FACD2" w14:textId="77777777" w:rsidR="00966276" w:rsidRPr="00F56CAA" w:rsidRDefault="00966276" w:rsidP="00966276">
          <w:pPr>
            <w:pStyle w:val="Encabezado"/>
            <w:rPr>
              <w:color w:val="107E64"/>
              <w:sz w:val="36"/>
              <w:szCs w:val="20"/>
            </w:rPr>
          </w:pPr>
          <w:r w:rsidRPr="00F56CAA">
            <w:rPr>
              <w:color w:val="107E64"/>
              <w:sz w:val="36"/>
              <w:szCs w:val="20"/>
            </w:rPr>
            <w:t>Formulario para organizaciones y equipos postulantes</w:t>
          </w:r>
        </w:p>
      </w:tc>
    </w:tr>
  </w:tbl>
  <w:p w14:paraId="28865DE5" w14:textId="77777777" w:rsidR="00966276" w:rsidRDefault="00966276" w:rsidP="009662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91845241">
    <w:abstractNumId w:val="11"/>
  </w:num>
  <w:num w:numId="2" w16cid:durableId="1014301785">
    <w:abstractNumId w:val="7"/>
  </w:num>
  <w:num w:numId="3" w16cid:durableId="1333607675">
    <w:abstractNumId w:val="15"/>
  </w:num>
  <w:num w:numId="4" w16cid:durableId="2143502784">
    <w:abstractNumId w:val="12"/>
  </w:num>
  <w:num w:numId="5" w16cid:durableId="2007786172">
    <w:abstractNumId w:val="13"/>
  </w:num>
  <w:num w:numId="6" w16cid:durableId="24791016">
    <w:abstractNumId w:val="19"/>
  </w:num>
  <w:num w:numId="7" w16cid:durableId="694699564">
    <w:abstractNumId w:val="6"/>
  </w:num>
  <w:num w:numId="8" w16cid:durableId="893664974">
    <w:abstractNumId w:val="10"/>
  </w:num>
  <w:num w:numId="9" w16cid:durableId="123348705">
    <w:abstractNumId w:val="17"/>
  </w:num>
  <w:num w:numId="10" w16cid:durableId="1837575088">
    <w:abstractNumId w:val="1"/>
  </w:num>
  <w:num w:numId="11" w16cid:durableId="968128056">
    <w:abstractNumId w:val="5"/>
  </w:num>
  <w:num w:numId="12" w16cid:durableId="451050923">
    <w:abstractNumId w:val="0"/>
  </w:num>
  <w:num w:numId="13" w16cid:durableId="1983461421">
    <w:abstractNumId w:val="2"/>
  </w:num>
  <w:num w:numId="14" w16cid:durableId="1094476055">
    <w:abstractNumId w:val="9"/>
  </w:num>
  <w:num w:numId="15" w16cid:durableId="1758600403">
    <w:abstractNumId w:val="8"/>
  </w:num>
  <w:num w:numId="16" w16cid:durableId="1263802889">
    <w:abstractNumId w:val="16"/>
  </w:num>
  <w:num w:numId="17" w16cid:durableId="889730582">
    <w:abstractNumId w:val="3"/>
  </w:num>
  <w:num w:numId="18" w16cid:durableId="1962109776">
    <w:abstractNumId w:val="21"/>
  </w:num>
  <w:num w:numId="19" w16cid:durableId="339627944">
    <w:abstractNumId w:val="18"/>
  </w:num>
  <w:num w:numId="20" w16cid:durableId="1751270565">
    <w:abstractNumId w:val="14"/>
  </w:num>
  <w:num w:numId="21" w16cid:durableId="1704136245">
    <w:abstractNumId w:val="20"/>
  </w:num>
  <w:num w:numId="22" w16cid:durableId="22606569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93F"/>
    <w:rsid w:val="000172E5"/>
    <w:rsid w:val="00052382"/>
    <w:rsid w:val="00061B70"/>
    <w:rsid w:val="0006568A"/>
    <w:rsid w:val="00076F0F"/>
    <w:rsid w:val="00084253"/>
    <w:rsid w:val="000A25BD"/>
    <w:rsid w:val="000A28A6"/>
    <w:rsid w:val="000D1F49"/>
    <w:rsid w:val="000D4BC5"/>
    <w:rsid w:val="001136A2"/>
    <w:rsid w:val="001727CA"/>
    <w:rsid w:val="001800AB"/>
    <w:rsid w:val="001A793F"/>
    <w:rsid w:val="002C56E6"/>
    <w:rsid w:val="00311D4F"/>
    <w:rsid w:val="0034390E"/>
    <w:rsid w:val="00344849"/>
    <w:rsid w:val="00361E11"/>
    <w:rsid w:val="003769BA"/>
    <w:rsid w:val="003F0847"/>
    <w:rsid w:val="003F3D98"/>
    <w:rsid w:val="0040059B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02885"/>
    <w:rsid w:val="006145D8"/>
    <w:rsid w:val="00637200"/>
    <w:rsid w:val="0063739C"/>
    <w:rsid w:val="00655D5E"/>
    <w:rsid w:val="00670787"/>
    <w:rsid w:val="007147D7"/>
    <w:rsid w:val="00732A52"/>
    <w:rsid w:val="00770F25"/>
    <w:rsid w:val="007A35A8"/>
    <w:rsid w:val="007A605D"/>
    <w:rsid w:val="007B0A85"/>
    <w:rsid w:val="007C6A52"/>
    <w:rsid w:val="00805074"/>
    <w:rsid w:val="0082043E"/>
    <w:rsid w:val="0082787E"/>
    <w:rsid w:val="00846B76"/>
    <w:rsid w:val="0086797B"/>
    <w:rsid w:val="008A10F4"/>
    <w:rsid w:val="008E203A"/>
    <w:rsid w:val="0091229C"/>
    <w:rsid w:val="00940E73"/>
    <w:rsid w:val="00966276"/>
    <w:rsid w:val="0098597D"/>
    <w:rsid w:val="009E59FB"/>
    <w:rsid w:val="009F619A"/>
    <w:rsid w:val="009F6DDE"/>
    <w:rsid w:val="00A370A8"/>
    <w:rsid w:val="00B337A2"/>
    <w:rsid w:val="00B7439D"/>
    <w:rsid w:val="00BD4753"/>
    <w:rsid w:val="00BD5CB1"/>
    <w:rsid w:val="00BE62EE"/>
    <w:rsid w:val="00C003BA"/>
    <w:rsid w:val="00C37376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86767"/>
    <w:rsid w:val="00EB3B58"/>
    <w:rsid w:val="00EC5CE9"/>
    <w:rsid w:val="00EC7359"/>
    <w:rsid w:val="00EE3054"/>
    <w:rsid w:val="00F00606"/>
    <w:rsid w:val="00F01256"/>
    <w:rsid w:val="00F0208A"/>
    <w:rsid w:val="00F13998"/>
    <w:rsid w:val="00F56CAA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988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y%20Torres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414958B4104AA0891303986EFBD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62E03-3A9F-4CCC-9053-D808D65F0ACF}"/>
      </w:docPartPr>
      <w:docPartBody>
        <w:p w:rsidR="00061B70" w:rsidRDefault="00061B70">
          <w:pPr>
            <w:pStyle w:val="81414958B4104AA0891303986EFBDB60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F8F2725F896C43FE84B72F3A7486F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79870-D129-4338-BB4F-0EF5BFDF65F8}"/>
      </w:docPartPr>
      <w:docPartBody>
        <w:p w:rsidR="00061B70" w:rsidRDefault="00061B70">
          <w:pPr>
            <w:pStyle w:val="F8F2725F896C43FE84B72F3A7486F230"/>
          </w:pPr>
          <w:r w:rsidRPr="006145D8">
            <w:rPr>
              <w:lang w:bidi="es-ES"/>
            </w:rPr>
            <w:t>Nombre</w:t>
          </w:r>
        </w:p>
      </w:docPartBody>
    </w:docPart>
    <w:docPart>
      <w:docPartPr>
        <w:name w:val="AF1E546BB7F84757925BA30689692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E2DC8-DBCD-4926-93DB-B636C3AD59B9}"/>
      </w:docPartPr>
      <w:docPartBody>
        <w:p w:rsidR="00061B70" w:rsidRDefault="00061B70">
          <w:pPr>
            <w:pStyle w:val="AF1E546BB7F84757925BA30689692DFE"/>
          </w:pPr>
          <w:r w:rsidRPr="006145D8">
            <w:rPr>
              <w:lang w:bidi="es-ES"/>
            </w:rPr>
            <w:t>Correo electrónico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ABA1E-EFDD-4C3B-9A57-A57A339CEA61}"/>
      </w:docPartPr>
      <w:docPartBody>
        <w:p w:rsidR="00061B70" w:rsidRDefault="00061B70"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74FE67173747FE95508F4682779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85DE5-9A1C-4946-935B-23256DE4972E}"/>
      </w:docPartPr>
      <w:docPartBody>
        <w:p w:rsidR="00061B70" w:rsidRDefault="00061B70" w:rsidP="00061B70">
          <w:pPr>
            <w:pStyle w:val="8C74FE67173747FE95508F4682779F86"/>
          </w:pPr>
          <w:r w:rsidRPr="006145D8">
            <w:rPr>
              <w:lang w:bidi="es-ES"/>
            </w:rPr>
            <w:t>Nombre</w:t>
          </w:r>
        </w:p>
      </w:docPartBody>
    </w:docPart>
    <w:docPart>
      <w:docPartPr>
        <w:name w:val="4A5776D6994444E1BC85063C4BE9E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09CB4-1750-42D9-B476-143A19B54916}"/>
      </w:docPartPr>
      <w:docPartBody>
        <w:p w:rsidR="00061B70" w:rsidRDefault="00061B70" w:rsidP="00061B70">
          <w:pPr>
            <w:pStyle w:val="4A5776D6994444E1BC85063C4BE9EFB0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D2B28AC70D4427961D27FFE2E49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8BA77-6D91-4F14-9428-CBB29373F363}"/>
      </w:docPartPr>
      <w:docPartBody>
        <w:p w:rsidR="00061B70" w:rsidRDefault="00061B70" w:rsidP="00061B70">
          <w:pPr>
            <w:pStyle w:val="4CD2B28AC70D4427961D27FFE2E4904E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A6C4AF77F22420BA04100DAA60EA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11E0B-B008-4DC4-ADE7-2B6C875A4161}"/>
      </w:docPartPr>
      <w:docPartBody>
        <w:p w:rsidR="00061B70" w:rsidRDefault="00061B70" w:rsidP="00061B70">
          <w:pPr>
            <w:pStyle w:val="3A6C4AF77F22420BA04100DAA60EA739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04ACFC06344A67BED7E1D68E282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21AC4-766B-4D41-9D9F-A664AB4E4BD8}"/>
      </w:docPartPr>
      <w:docPartBody>
        <w:p w:rsidR="00061B70" w:rsidRDefault="00061B70" w:rsidP="00061B70">
          <w:pPr>
            <w:pStyle w:val="2A04ACFC06344A67BED7E1D68E282932"/>
          </w:pPr>
          <w:r w:rsidRPr="006145D8">
            <w:rPr>
              <w:lang w:bidi="es-ES"/>
            </w:rPr>
            <w:t>Correo electrónico</w:t>
          </w:r>
        </w:p>
      </w:docPartBody>
    </w:docPart>
    <w:docPart>
      <w:docPartPr>
        <w:name w:val="53242014686443A988E79DEA954F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B7EEF-5BC7-4C25-908A-C7CB2C824522}"/>
      </w:docPartPr>
      <w:docPartBody>
        <w:p w:rsidR="00061B70" w:rsidRDefault="00061B70" w:rsidP="00061B70">
          <w:pPr>
            <w:pStyle w:val="53242014686443A988E79DEA954FEBB1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826A273472417A8C6943445E095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9E237-3AE8-4A96-AC2D-EC46162560CF}"/>
      </w:docPartPr>
      <w:docPartBody>
        <w:p w:rsidR="00061B70" w:rsidRDefault="00061B70" w:rsidP="00061B70">
          <w:pPr>
            <w:pStyle w:val="00826A273472417A8C6943445E09508A"/>
          </w:pPr>
          <w:r w:rsidRPr="006145D8">
            <w:rPr>
              <w:lang w:bidi="es-ES"/>
            </w:rPr>
            <w:t>Nombre</w:t>
          </w:r>
        </w:p>
      </w:docPartBody>
    </w:docPart>
    <w:docPart>
      <w:docPartPr>
        <w:name w:val="FAEB701F89B54AAC83D0CAE4C28B2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D59EE-4D85-43BC-9440-34BAB36683AE}"/>
      </w:docPartPr>
      <w:docPartBody>
        <w:p w:rsidR="00061B70" w:rsidRDefault="00061B70" w:rsidP="00061B70">
          <w:pPr>
            <w:pStyle w:val="FAEB701F89B54AAC83D0CAE4C28B2B30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2C37626EF54A028C4E8FBFC7FFA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312F-989D-4EDD-BD13-13E975C700EB}"/>
      </w:docPartPr>
      <w:docPartBody>
        <w:p w:rsidR="00061B70" w:rsidRDefault="00061B70" w:rsidP="00061B70">
          <w:pPr>
            <w:pStyle w:val="022C37626EF54A028C4E8FBFC7FFAADB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348B41CC6F4DD4AE13A007AA0A9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35623-7EB7-4B46-A424-AD08A05764B1}"/>
      </w:docPartPr>
      <w:docPartBody>
        <w:p w:rsidR="00061B70" w:rsidRDefault="00061B70" w:rsidP="00061B70">
          <w:pPr>
            <w:pStyle w:val="EF348B41CC6F4DD4AE13A007AA0A9107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E25C725A5245C38AB27181F23A3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0E618-7634-4202-9586-429C19C62093}"/>
      </w:docPartPr>
      <w:docPartBody>
        <w:p w:rsidR="00061B70" w:rsidRDefault="00061B70" w:rsidP="00061B70">
          <w:pPr>
            <w:pStyle w:val="90E25C725A5245C38AB27181F23A3ABD"/>
          </w:pPr>
          <w:r w:rsidRPr="006145D8">
            <w:rPr>
              <w:lang w:bidi="es-ES"/>
            </w:rPr>
            <w:t>Correo electrónico</w:t>
          </w:r>
        </w:p>
      </w:docPartBody>
    </w:docPart>
    <w:docPart>
      <w:docPartPr>
        <w:name w:val="0845A2562D0D4A29930E783CEB407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3D145-1856-4650-9F68-EC84758782EA}"/>
      </w:docPartPr>
      <w:docPartBody>
        <w:p w:rsidR="00061B70" w:rsidRDefault="00061B70" w:rsidP="00061B70">
          <w:pPr>
            <w:pStyle w:val="0845A2562D0D4A29930E783CEB407F6C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6C8EB84327418D97B602BC23545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4ADB2-3398-4AEE-844C-EE559D81D111}"/>
      </w:docPartPr>
      <w:docPartBody>
        <w:p w:rsidR="00061B70" w:rsidRDefault="00061B70" w:rsidP="00061B70">
          <w:pPr>
            <w:pStyle w:val="5F6C8EB84327418D97B602BC23545176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B8DA47775C24CE1A43E9D4D0BC29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8D592-7AEF-4AF5-A52C-B064C6EE0197}"/>
      </w:docPartPr>
      <w:docPartBody>
        <w:p w:rsidR="00061B70" w:rsidRDefault="00061B70" w:rsidP="00061B70">
          <w:pPr>
            <w:pStyle w:val="4B8DA47775C24CE1A43E9D4D0BC29E2F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BF258BEA7A41868FD65EE9CD3E3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2BCA8-649A-4FA3-9E99-DD5B018E031D}"/>
      </w:docPartPr>
      <w:docPartBody>
        <w:p w:rsidR="00061B70" w:rsidRDefault="00061B70" w:rsidP="00061B70">
          <w:pPr>
            <w:pStyle w:val="E0BF258BEA7A41868FD65EE9CD3E30EC"/>
          </w:pPr>
          <w:r w:rsidRPr="00AD55C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B70"/>
    <w:rsid w:val="0006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R" w:eastAsia="es-C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s-ES" w:eastAsia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kern w:val="0"/>
      <w:sz w:val="28"/>
      <w:szCs w:val="28"/>
      <w:lang w:val="es-ES" w:eastAsia="en-US"/>
      <w14:ligatures w14:val="none"/>
    </w:rPr>
  </w:style>
  <w:style w:type="paragraph" w:customStyle="1" w:styleId="A379BCCE262A4A52868D0240AC1D035D">
    <w:name w:val="A379BCCE262A4A52868D0240AC1D035D"/>
  </w:style>
  <w:style w:type="paragraph" w:customStyle="1" w:styleId="81414958B4104AA0891303986EFBDB60">
    <w:name w:val="81414958B4104AA0891303986EFBDB60"/>
  </w:style>
  <w:style w:type="paragraph" w:customStyle="1" w:styleId="5D490D6DAA514D7DB61CE7B0AB4377A3">
    <w:name w:val="5D490D6DAA514D7DB61CE7B0AB4377A3"/>
  </w:style>
  <w:style w:type="paragraph" w:customStyle="1" w:styleId="9768CDC59A644C39B1F478EEFF28D68A">
    <w:name w:val="9768CDC59A644C39B1F478EEFF28D68A"/>
  </w:style>
  <w:style w:type="paragraph" w:customStyle="1" w:styleId="F96050B69941451DAD4886BD049BC0A0">
    <w:name w:val="F96050B69941451DAD4886BD049BC0A0"/>
  </w:style>
  <w:style w:type="paragraph" w:customStyle="1" w:styleId="F59BFAB443984012831F2E845F3297E1">
    <w:name w:val="F59BFAB443984012831F2E845F3297E1"/>
  </w:style>
  <w:style w:type="paragraph" w:customStyle="1" w:styleId="BEB0B5D4DFC44019944990D6F6A33069">
    <w:name w:val="BEB0B5D4DFC44019944990D6F6A33069"/>
  </w:style>
  <w:style w:type="paragraph" w:customStyle="1" w:styleId="F8F2725F896C43FE84B72F3A7486F230">
    <w:name w:val="F8F2725F896C43FE84B72F3A7486F230"/>
  </w:style>
  <w:style w:type="paragraph" w:customStyle="1" w:styleId="747FA9482F3C46F19935C25142E7BCAE">
    <w:name w:val="747FA9482F3C46F19935C25142E7BCAE"/>
  </w:style>
  <w:style w:type="paragraph" w:customStyle="1" w:styleId="1038A4F3478A4FB89E4BDC493872B5FD">
    <w:name w:val="1038A4F3478A4FB89E4BDC493872B5FD"/>
  </w:style>
  <w:style w:type="paragraph" w:customStyle="1" w:styleId="6C167AF4202549E3BFB30CC6494A7FBB">
    <w:name w:val="6C167AF4202549E3BFB30CC6494A7FBB"/>
  </w:style>
  <w:style w:type="paragraph" w:customStyle="1" w:styleId="AF1E546BB7F84757925BA30689692DFE">
    <w:name w:val="AF1E546BB7F84757925BA30689692DFE"/>
  </w:style>
  <w:style w:type="paragraph" w:customStyle="1" w:styleId="A961E02962594ED1B02790ED85AE9EF0">
    <w:name w:val="A961E02962594ED1B02790ED85AE9EF0"/>
  </w:style>
  <w:style w:type="character" w:styleId="Textodelmarcadordeposicin">
    <w:name w:val="Placeholder Text"/>
    <w:basedOn w:val="Fuentedeprrafopredeter"/>
    <w:uiPriority w:val="99"/>
    <w:semiHidden/>
    <w:rsid w:val="00061B70"/>
    <w:rPr>
      <w:color w:val="808080"/>
    </w:rPr>
  </w:style>
  <w:style w:type="paragraph" w:customStyle="1" w:styleId="8C74FE67173747FE95508F4682779F86">
    <w:name w:val="8C74FE67173747FE95508F4682779F86"/>
    <w:rsid w:val="00061B70"/>
  </w:style>
  <w:style w:type="paragraph" w:customStyle="1" w:styleId="4A5776D6994444E1BC85063C4BE9EFB0">
    <w:name w:val="4A5776D6994444E1BC85063C4BE9EFB0"/>
    <w:rsid w:val="00061B70"/>
  </w:style>
  <w:style w:type="paragraph" w:customStyle="1" w:styleId="4CD2B28AC70D4427961D27FFE2E4904E">
    <w:name w:val="4CD2B28AC70D4427961D27FFE2E4904E"/>
    <w:rsid w:val="00061B70"/>
  </w:style>
  <w:style w:type="paragraph" w:customStyle="1" w:styleId="3A6C4AF77F22420BA04100DAA60EA739">
    <w:name w:val="3A6C4AF77F22420BA04100DAA60EA739"/>
    <w:rsid w:val="00061B70"/>
  </w:style>
  <w:style w:type="paragraph" w:customStyle="1" w:styleId="90A7E3AF637249F6BEBE53497D1B0282">
    <w:name w:val="90A7E3AF637249F6BEBE53497D1B0282"/>
    <w:rsid w:val="00061B70"/>
  </w:style>
  <w:style w:type="paragraph" w:customStyle="1" w:styleId="2EC003ED06F246F1995078C64FF510E7">
    <w:name w:val="2EC003ED06F246F1995078C64FF510E7"/>
    <w:rsid w:val="00061B70"/>
  </w:style>
  <w:style w:type="paragraph" w:customStyle="1" w:styleId="68F702E4831F44F6ABD821F46BCDD108">
    <w:name w:val="68F702E4831F44F6ABD821F46BCDD108"/>
    <w:rsid w:val="00061B70"/>
  </w:style>
  <w:style w:type="paragraph" w:customStyle="1" w:styleId="2A04ACFC06344A67BED7E1D68E282932">
    <w:name w:val="2A04ACFC06344A67BED7E1D68E282932"/>
    <w:rsid w:val="00061B70"/>
  </w:style>
  <w:style w:type="paragraph" w:customStyle="1" w:styleId="53242014686443A988E79DEA954FEBB1">
    <w:name w:val="53242014686443A988E79DEA954FEBB1"/>
    <w:rsid w:val="00061B70"/>
  </w:style>
  <w:style w:type="paragraph" w:customStyle="1" w:styleId="00826A273472417A8C6943445E09508A">
    <w:name w:val="00826A273472417A8C6943445E09508A"/>
    <w:rsid w:val="00061B70"/>
  </w:style>
  <w:style w:type="paragraph" w:customStyle="1" w:styleId="FAEB701F89B54AAC83D0CAE4C28B2B30">
    <w:name w:val="FAEB701F89B54AAC83D0CAE4C28B2B30"/>
    <w:rsid w:val="00061B70"/>
  </w:style>
  <w:style w:type="paragraph" w:customStyle="1" w:styleId="022C37626EF54A028C4E8FBFC7FFAADB">
    <w:name w:val="022C37626EF54A028C4E8FBFC7FFAADB"/>
    <w:rsid w:val="00061B70"/>
  </w:style>
  <w:style w:type="paragraph" w:customStyle="1" w:styleId="EF348B41CC6F4DD4AE13A007AA0A9107">
    <w:name w:val="EF348B41CC6F4DD4AE13A007AA0A9107"/>
    <w:rsid w:val="00061B70"/>
  </w:style>
  <w:style w:type="paragraph" w:customStyle="1" w:styleId="D790DB5134F24C0CAEC8BF033B692BF1">
    <w:name w:val="D790DB5134F24C0CAEC8BF033B692BF1"/>
    <w:rsid w:val="00061B70"/>
  </w:style>
  <w:style w:type="paragraph" w:customStyle="1" w:styleId="7293C1B140434A65A9945202C1B08D3B">
    <w:name w:val="7293C1B140434A65A9945202C1B08D3B"/>
    <w:rsid w:val="00061B70"/>
  </w:style>
  <w:style w:type="paragraph" w:customStyle="1" w:styleId="67666F8BE5AD4CE09A34B8140C1640FA">
    <w:name w:val="67666F8BE5AD4CE09A34B8140C1640FA"/>
    <w:rsid w:val="00061B70"/>
  </w:style>
  <w:style w:type="paragraph" w:customStyle="1" w:styleId="90E25C725A5245C38AB27181F23A3ABD">
    <w:name w:val="90E25C725A5245C38AB27181F23A3ABD"/>
    <w:rsid w:val="00061B70"/>
  </w:style>
  <w:style w:type="paragraph" w:customStyle="1" w:styleId="0845A2562D0D4A29930E783CEB407F6C">
    <w:name w:val="0845A2562D0D4A29930E783CEB407F6C"/>
    <w:rsid w:val="00061B70"/>
  </w:style>
  <w:style w:type="paragraph" w:customStyle="1" w:styleId="F5C9D996B089410288D1FE076D1765CE">
    <w:name w:val="F5C9D996B089410288D1FE076D1765CE"/>
    <w:rsid w:val="00061B70"/>
  </w:style>
  <w:style w:type="paragraph" w:customStyle="1" w:styleId="5F6C8EB84327418D97B602BC23545176">
    <w:name w:val="5F6C8EB84327418D97B602BC23545176"/>
    <w:rsid w:val="00061B70"/>
  </w:style>
  <w:style w:type="paragraph" w:customStyle="1" w:styleId="88B17E6127E84EBBAE018A8D8A798649">
    <w:name w:val="88B17E6127E84EBBAE018A8D8A798649"/>
    <w:rsid w:val="00061B70"/>
  </w:style>
  <w:style w:type="paragraph" w:customStyle="1" w:styleId="6535350B16C143169018B7D115AF496E">
    <w:name w:val="6535350B16C143169018B7D115AF496E"/>
    <w:rsid w:val="00061B70"/>
  </w:style>
  <w:style w:type="paragraph" w:customStyle="1" w:styleId="4B8DA47775C24CE1A43E9D4D0BC29E2F">
    <w:name w:val="4B8DA47775C24CE1A43E9D4D0BC29E2F"/>
    <w:rsid w:val="00061B70"/>
  </w:style>
  <w:style w:type="paragraph" w:customStyle="1" w:styleId="EF356D572E9E48DCA25652D7385D560E">
    <w:name w:val="EF356D572E9E48DCA25652D7385D560E"/>
    <w:rsid w:val="00061B70"/>
  </w:style>
  <w:style w:type="paragraph" w:customStyle="1" w:styleId="E0BF258BEA7A41868FD65EE9CD3E30EC">
    <w:name w:val="E0BF258BEA7A41868FD65EE9CD3E30EC"/>
    <w:rsid w:val="00061B70"/>
  </w:style>
  <w:style w:type="paragraph" w:customStyle="1" w:styleId="ACD1F5DA9B524FB2812314093D996C9B">
    <w:name w:val="ACD1F5DA9B524FB2812314093D996C9B"/>
    <w:rsid w:val="00061B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58719840-efe0-426a-a6c3-0e11e2baa35b" xsi:nil="true"/>
    <lcf76f155ced4ddcb4097134ff3c332f xmlns="58719840-efe0-426a-a6c3-0e11e2baa35b">
      <Terms xmlns="http://schemas.microsoft.com/office/infopath/2007/PartnerControls"/>
    </lcf76f155ced4ddcb4097134ff3c332f>
    <TaxCatchAll xmlns="2ce11605-08cf-4d61-bad2-a887046eee48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68A5CDBEA2047A0A27925BC7099DD" ma:contentTypeVersion="16" ma:contentTypeDescription="Ein neues Dokument erstellen." ma:contentTypeScope="" ma:versionID="029d8ece12d1edcb087a10c73bd65353">
  <xsd:schema xmlns:xsd="http://www.w3.org/2001/XMLSchema" xmlns:xs="http://www.w3.org/2001/XMLSchema" xmlns:p="http://schemas.microsoft.com/office/2006/metadata/properties" xmlns:ns2="58719840-efe0-426a-a6c3-0e11e2baa35b" xmlns:ns3="2ce11605-08cf-4d61-bad2-a887046eee48" targetNamespace="http://schemas.microsoft.com/office/2006/metadata/properties" ma:root="true" ma:fieldsID="20cf0f78554234dfc83e113f5e28acc8" ns2:_="" ns3:_="">
    <xsd:import namespace="58719840-efe0-426a-a6c3-0e11e2baa35b"/>
    <xsd:import namespace="2ce11605-08cf-4d61-bad2-a887046eee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19840-efe0-426a-a6c3-0e11e2baa3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11605-08cf-4d61-bad2-a887046eee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7159ee4-b17b-4ce8-8ce9-128f03955e58}" ma:internalName="TaxCatchAll" ma:showField="CatchAllData" ma:web="2ce11605-08cf-4d61-bad2-a887046eee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2ce11605-08cf-4d61-bad2-a887046eee48"/>
    <ds:schemaRef ds:uri="http://purl.org/dc/terms/"/>
    <ds:schemaRef ds:uri="58719840-efe0-426a-a6c3-0e11e2baa35b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BE738D-F4F8-4F9D-95F9-560119784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19840-efe0-426a-a6c3-0e11e2baa35b"/>
    <ds:schemaRef ds:uri="2ce11605-08cf-4d61-bad2-a887046eee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2</Pages>
  <Words>284</Words>
  <Characters>1564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2023-10-11T19:37:00Z</dcterms:created>
  <dcterms:modified xsi:type="dcterms:W3CDTF">2023-10-11T19:37:00Z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0x0101008E568A5CDBEA2047A0A27925BC7099DD</vt:lpwstr>
  </property>
  <property fmtid="{D5CDD505-2E9C-101B-9397-08002B2CF9AE}" pid="3" name="MediaServiceImageTags">
    <vt:lpwstr/>
  </property>
</Properties>
</file>